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1b58e6bb393842b3" Type="http://schemas.microsoft.com/office/2007/relationships/ui/extensibility" Target="customUI/customUI14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C1D" w:rsidRDefault="001D0C1D" w:rsidP="001D0C1D">
      <w:pPr>
        <w:spacing w:after="0" w:line="240" w:lineRule="auto"/>
        <w:jc w:val="center"/>
        <w:rPr>
          <w:rFonts w:asciiTheme="majorHAnsi" w:hAnsiTheme="majorHAnsi"/>
          <w:b/>
          <w:color w:val="002060"/>
          <w:sz w:val="40"/>
        </w:rPr>
      </w:pPr>
      <w:r>
        <w:rPr>
          <w:rFonts w:asciiTheme="majorHAnsi" w:hAnsiTheme="majorHAnsi"/>
          <w:b/>
          <w:color w:val="002060"/>
          <w:sz w:val="40"/>
        </w:rPr>
        <w:t>CÔNG CỤ TẠO ĐỀ THI ONLINE</w:t>
      </w:r>
    </w:p>
    <w:p w:rsidR="001D0C1D" w:rsidRDefault="001D0C1D" w:rsidP="001D0C1D">
      <w:pPr>
        <w:spacing w:after="0" w:line="240" w:lineRule="auto"/>
        <w:rPr>
          <w:rFonts w:asciiTheme="majorHAnsi" w:hAnsiTheme="majorHAnsi"/>
          <w:sz w:val="32"/>
        </w:rPr>
      </w:pPr>
      <w:proofErr w:type="gramStart"/>
      <w:r>
        <w:rPr>
          <w:rFonts w:asciiTheme="majorHAnsi" w:hAnsiTheme="majorHAnsi"/>
          <w:b/>
          <w:sz w:val="32"/>
          <w:highlight w:val="yellow"/>
        </w:rPr>
        <w:t>BƯỚC 1.</w:t>
      </w:r>
      <w:proofErr w:type="gramEnd"/>
      <w:r>
        <w:rPr>
          <w:rFonts w:asciiTheme="majorHAnsi" w:hAnsiTheme="majorHAnsi"/>
          <w:sz w:val="32"/>
        </w:rPr>
        <w:t xml:space="preserve"> Thầy cô COPY FILE NÀY VÀO THƯ MỤC:</w:t>
      </w:r>
    </w:p>
    <w:p w:rsidR="001D0C1D" w:rsidRDefault="001D0C1D" w:rsidP="001D0C1D">
      <w:pPr>
        <w:spacing w:before="240" w:after="240" w:line="240" w:lineRule="auto"/>
        <w:jc w:val="center"/>
        <w:rPr>
          <w:rFonts w:asciiTheme="majorHAnsi" w:hAnsiTheme="majorHAnsi"/>
          <w:b/>
          <w:color w:val="002060"/>
          <w:sz w:val="32"/>
        </w:rPr>
      </w:pPr>
      <w:r>
        <w:rPr>
          <w:rFonts w:asciiTheme="majorHAnsi" w:hAnsiTheme="majorHAnsi"/>
          <w:b/>
          <w:color w:val="002060"/>
          <w:sz w:val="32"/>
        </w:rPr>
        <w:t>C:\Program Files\Microsoft Office\</w:t>
      </w:r>
      <w:r>
        <w:rPr>
          <w:rFonts w:asciiTheme="majorHAnsi" w:hAnsiTheme="majorHAnsi"/>
          <w:b/>
          <w:color w:val="FF0000"/>
          <w:sz w:val="32"/>
        </w:rPr>
        <w:t>Office xx</w:t>
      </w:r>
      <w:r>
        <w:rPr>
          <w:rFonts w:asciiTheme="majorHAnsi" w:hAnsiTheme="majorHAnsi"/>
          <w:b/>
          <w:color w:val="002060"/>
          <w:sz w:val="32"/>
        </w:rPr>
        <w:t>\STARTUP</w:t>
      </w:r>
    </w:p>
    <w:p w:rsidR="001D0C1D" w:rsidRDefault="001D0C1D" w:rsidP="001D0C1D">
      <w:pPr>
        <w:spacing w:after="0" w:line="240" w:lineRule="auto"/>
        <w:rPr>
          <w:rFonts w:asciiTheme="majorHAnsi" w:hAnsiTheme="majorHAnsi"/>
          <w:sz w:val="32"/>
        </w:rPr>
      </w:pPr>
      <w:r>
        <w:rPr>
          <w:rFonts w:asciiTheme="majorHAnsi" w:hAnsiTheme="majorHAnsi"/>
          <w:sz w:val="32"/>
        </w:rPr>
        <w:t>Một số máy sẽ là:</w:t>
      </w:r>
    </w:p>
    <w:p w:rsidR="001D0C1D" w:rsidRDefault="001D0C1D" w:rsidP="001D0C1D">
      <w:pPr>
        <w:spacing w:before="240" w:after="240" w:line="240" w:lineRule="auto"/>
        <w:jc w:val="center"/>
        <w:rPr>
          <w:rFonts w:asciiTheme="majorHAnsi" w:hAnsiTheme="majorHAnsi"/>
          <w:b/>
          <w:color w:val="002060"/>
          <w:sz w:val="32"/>
        </w:rPr>
      </w:pPr>
      <w:r>
        <w:rPr>
          <w:rFonts w:asciiTheme="majorHAnsi" w:hAnsiTheme="majorHAnsi"/>
          <w:b/>
          <w:color w:val="002060"/>
          <w:sz w:val="32"/>
        </w:rPr>
        <w:t>C:\Program Files (x86)\Microsoft Office\</w:t>
      </w:r>
      <w:r>
        <w:rPr>
          <w:rFonts w:asciiTheme="majorHAnsi" w:hAnsiTheme="majorHAnsi"/>
          <w:b/>
          <w:color w:val="FF0000"/>
          <w:sz w:val="32"/>
        </w:rPr>
        <w:t>Office xx</w:t>
      </w:r>
      <w:r>
        <w:rPr>
          <w:rFonts w:asciiTheme="majorHAnsi" w:hAnsiTheme="majorHAnsi"/>
          <w:b/>
          <w:color w:val="002060"/>
          <w:sz w:val="32"/>
        </w:rPr>
        <w:t>\STARTUP</w:t>
      </w:r>
    </w:p>
    <w:p w:rsidR="001D0C1D" w:rsidRDefault="001D0C1D" w:rsidP="001D0C1D">
      <w:pPr>
        <w:spacing w:after="0" w:line="240" w:lineRule="auto"/>
        <w:rPr>
          <w:rFonts w:asciiTheme="majorHAnsi" w:hAnsiTheme="majorHAnsi"/>
          <w:sz w:val="32"/>
        </w:rPr>
      </w:pPr>
      <w:r>
        <w:rPr>
          <w:rFonts w:asciiTheme="majorHAnsi" w:hAnsiTheme="majorHAnsi"/>
          <w:sz w:val="32"/>
        </w:rPr>
        <w:t xml:space="preserve">Trong đó: </w:t>
      </w:r>
    </w:p>
    <w:p w:rsidR="001D0C1D" w:rsidRDefault="001D0C1D" w:rsidP="001D0C1D">
      <w:pPr>
        <w:spacing w:after="0" w:line="240" w:lineRule="auto"/>
        <w:rPr>
          <w:rFonts w:asciiTheme="majorHAnsi" w:hAnsiTheme="majorHAnsi"/>
          <w:sz w:val="32"/>
        </w:rPr>
      </w:pPr>
      <w:r>
        <w:rPr>
          <w:rFonts w:asciiTheme="majorHAnsi" w:hAnsiTheme="majorHAnsi"/>
          <w:b/>
          <w:color w:val="FF0000"/>
          <w:sz w:val="32"/>
        </w:rPr>
        <w:t>Office xx</w:t>
      </w:r>
      <w:r>
        <w:rPr>
          <w:rFonts w:asciiTheme="majorHAnsi" w:hAnsiTheme="majorHAnsi"/>
          <w:sz w:val="32"/>
        </w:rPr>
        <w:t xml:space="preserve"> thì 2 số </w:t>
      </w:r>
      <w:r>
        <w:rPr>
          <w:rFonts w:asciiTheme="majorHAnsi" w:hAnsiTheme="majorHAnsi"/>
          <w:b/>
          <w:color w:val="FF0000"/>
          <w:sz w:val="32"/>
        </w:rPr>
        <w:t>xx</w:t>
      </w:r>
      <w:r>
        <w:rPr>
          <w:rFonts w:asciiTheme="majorHAnsi" w:hAnsiTheme="majorHAnsi"/>
          <w:sz w:val="32"/>
        </w:rPr>
        <w:t xml:space="preserve"> lấy </w:t>
      </w:r>
      <w:proofErr w:type="gramStart"/>
      <w:r>
        <w:rPr>
          <w:rFonts w:asciiTheme="majorHAnsi" w:hAnsiTheme="majorHAnsi"/>
          <w:sz w:val="32"/>
        </w:rPr>
        <w:t>theo</w:t>
      </w:r>
      <w:proofErr w:type="gramEnd"/>
      <w:r>
        <w:rPr>
          <w:rFonts w:asciiTheme="majorHAnsi" w:hAnsiTheme="majorHAnsi"/>
          <w:sz w:val="32"/>
        </w:rPr>
        <w:t xml:space="preserve"> bảng sau: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28"/>
        <w:gridCol w:w="4536"/>
      </w:tblGrid>
      <w:tr w:rsidR="001D0C1D" w:rsidTr="00FA7682">
        <w:trPr>
          <w:trHeight w:val="469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  <w:hideMark/>
          </w:tcPr>
          <w:p w:rsidR="001D0C1D" w:rsidRDefault="001D0C1D" w:rsidP="00FA7682">
            <w:pPr>
              <w:jc w:val="center"/>
              <w:rPr>
                <w:rFonts w:asciiTheme="majorHAnsi" w:hAnsiTheme="majorHAnsi"/>
                <w:sz w:val="32"/>
              </w:rPr>
            </w:pPr>
            <w:r>
              <w:rPr>
                <w:rFonts w:asciiTheme="majorHAnsi" w:hAnsiTheme="majorHAnsi"/>
                <w:sz w:val="32"/>
              </w:rPr>
              <w:t>Office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  <w:hideMark/>
          </w:tcPr>
          <w:p w:rsidR="001D0C1D" w:rsidRDefault="001D0C1D" w:rsidP="00FA7682">
            <w:pPr>
              <w:jc w:val="center"/>
              <w:rPr>
                <w:rFonts w:asciiTheme="majorHAnsi" w:hAnsiTheme="majorHAnsi"/>
                <w:sz w:val="32"/>
              </w:rPr>
            </w:pPr>
            <w:r>
              <w:rPr>
                <w:rFonts w:asciiTheme="majorHAnsi" w:hAnsiTheme="majorHAnsi"/>
                <w:sz w:val="32"/>
              </w:rPr>
              <w:t>Tên thư mục</w:t>
            </w:r>
          </w:p>
        </w:tc>
      </w:tr>
      <w:tr w:rsidR="001D0C1D" w:rsidTr="00FA7682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C1D" w:rsidRDefault="001D0C1D" w:rsidP="00FA7682">
            <w:pPr>
              <w:jc w:val="center"/>
              <w:rPr>
                <w:rFonts w:asciiTheme="majorHAnsi" w:hAnsiTheme="majorHAnsi"/>
                <w:sz w:val="32"/>
              </w:rPr>
            </w:pPr>
            <w:r>
              <w:rPr>
                <w:rFonts w:asciiTheme="majorHAnsi" w:hAnsiTheme="majorHAnsi"/>
                <w:sz w:val="32"/>
              </w:rPr>
              <w:t>Office 2010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C1D" w:rsidRDefault="001D0C1D" w:rsidP="00FA7682">
            <w:pPr>
              <w:jc w:val="center"/>
              <w:rPr>
                <w:rFonts w:asciiTheme="majorHAnsi" w:hAnsiTheme="majorHAnsi"/>
                <w:b/>
                <w:color w:val="FF0000"/>
                <w:sz w:val="32"/>
              </w:rPr>
            </w:pPr>
            <w:r>
              <w:rPr>
                <w:rFonts w:asciiTheme="majorHAnsi" w:hAnsiTheme="majorHAnsi"/>
                <w:b/>
                <w:color w:val="FF0000"/>
                <w:sz w:val="32"/>
              </w:rPr>
              <w:t>Office 14</w:t>
            </w:r>
          </w:p>
        </w:tc>
      </w:tr>
      <w:tr w:rsidR="001D0C1D" w:rsidTr="00FA7682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C1D" w:rsidRDefault="001D0C1D" w:rsidP="00FA7682">
            <w:pPr>
              <w:jc w:val="center"/>
              <w:rPr>
                <w:rFonts w:asciiTheme="majorHAnsi" w:hAnsiTheme="majorHAnsi"/>
                <w:sz w:val="32"/>
              </w:rPr>
            </w:pPr>
            <w:r>
              <w:rPr>
                <w:rFonts w:asciiTheme="majorHAnsi" w:hAnsiTheme="majorHAnsi"/>
                <w:sz w:val="32"/>
              </w:rPr>
              <w:t>Office 2013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C1D" w:rsidRDefault="001D0C1D" w:rsidP="00FA7682">
            <w:pPr>
              <w:jc w:val="center"/>
              <w:rPr>
                <w:rFonts w:asciiTheme="majorHAnsi" w:hAnsiTheme="majorHAnsi"/>
                <w:b/>
                <w:color w:val="FF0000"/>
                <w:sz w:val="32"/>
              </w:rPr>
            </w:pPr>
            <w:r>
              <w:rPr>
                <w:rFonts w:asciiTheme="majorHAnsi" w:hAnsiTheme="majorHAnsi"/>
                <w:b/>
                <w:color w:val="FF0000"/>
                <w:sz w:val="32"/>
              </w:rPr>
              <w:t>Office 15</w:t>
            </w:r>
          </w:p>
        </w:tc>
      </w:tr>
      <w:tr w:rsidR="001D0C1D" w:rsidTr="00FA7682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C1D" w:rsidRDefault="001D0C1D" w:rsidP="00FA7682">
            <w:pPr>
              <w:jc w:val="center"/>
              <w:rPr>
                <w:rFonts w:asciiTheme="majorHAnsi" w:hAnsiTheme="majorHAnsi"/>
                <w:sz w:val="32"/>
              </w:rPr>
            </w:pPr>
            <w:r>
              <w:rPr>
                <w:rFonts w:asciiTheme="majorHAnsi" w:hAnsiTheme="majorHAnsi"/>
                <w:sz w:val="32"/>
              </w:rPr>
              <w:t>Office 2016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C1D" w:rsidRDefault="001D0C1D" w:rsidP="00FA7682">
            <w:pPr>
              <w:jc w:val="center"/>
              <w:rPr>
                <w:rFonts w:asciiTheme="majorHAnsi" w:hAnsiTheme="majorHAnsi"/>
                <w:b/>
                <w:color w:val="FF0000"/>
                <w:sz w:val="32"/>
              </w:rPr>
            </w:pPr>
            <w:r>
              <w:rPr>
                <w:rFonts w:asciiTheme="majorHAnsi" w:hAnsiTheme="majorHAnsi"/>
                <w:b/>
                <w:color w:val="FF0000"/>
                <w:sz w:val="32"/>
              </w:rPr>
              <w:t>Office 16</w:t>
            </w:r>
          </w:p>
        </w:tc>
      </w:tr>
    </w:tbl>
    <w:p w:rsidR="001D0C1D" w:rsidRDefault="001D0C1D" w:rsidP="001D0C1D">
      <w:pPr>
        <w:spacing w:after="0" w:line="240" w:lineRule="auto"/>
        <w:rPr>
          <w:rFonts w:asciiTheme="majorHAnsi" w:hAnsiTheme="majorHAnsi"/>
          <w:sz w:val="32"/>
        </w:rPr>
      </w:pPr>
      <w:proofErr w:type="gramStart"/>
      <w:r>
        <w:rPr>
          <w:rFonts w:asciiTheme="majorHAnsi" w:hAnsiTheme="majorHAnsi"/>
          <w:b/>
          <w:sz w:val="32"/>
          <w:highlight w:val="yellow"/>
        </w:rPr>
        <w:t>BƯỚC 2.</w:t>
      </w:r>
      <w:proofErr w:type="gramEnd"/>
      <w:r>
        <w:rPr>
          <w:rFonts w:asciiTheme="majorHAnsi" w:hAnsiTheme="majorHAnsi"/>
          <w:sz w:val="32"/>
        </w:rPr>
        <w:t xml:space="preserve"> Vào menu </w:t>
      </w:r>
      <w:r>
        <w:rPr>
          <w:rFonts w:asciiTheme="majorHAnsi" w:hAnsiTheme="majorHAnsi"/>
          <w:b/>
          <w:color w:val="0070C0"/>
          <w:sz w:val="32"/>
        </w:rPr>
        <w:t>File</w:t>
      </w:r>
      <w:r>
        <w:rPr>
          <w:rFonts w:asciiTheme="majorHAnsi" w:hAnsiTheme="majorHAnsi"/>
          <w:color w:val="0070C0"/>
          <w:sz w:val="32"/>
        </w:rPr>
        <w:t xml:space="preserve"> </w:t>
      </w:r>
      <w:r>
        <w:rPr>
          <w:rFonts w:asciiTheme="majorHAnsi" w:hAnsiTheme="majorHAnsi"/>
          <w:sz w:val="32"/>
        </w:rPr>
        <w:sym w:font="Wingdings" w:char="F0E0"/>
      </w:r>
      <w:r>
        <w:rPr>
          <w:rFonts w:asciiTheme="majorHAnsi" w:hAnsiTheme="majorHAnsi"/>
          <w:sz w:val="32"/>
        </w:rPr>
        <w:t xml:space="preserve"> chọn </w:t>
      </w:r>
      <w:r>
        <w:rPr>
          <w:rFonts w:asciiTheme="majorHAnsi" w:hAnsiTheme="majorHAnsi"/>
          <w:b/>
          <w:color w:val="0070C0"/>
          <w:sz w:val="32"/>
        </w:rPr>
        <w:t>Option</w:t>
      </w:r>
      <w:r>
        <w:rPr>
          <w:rFonts w:asciiTheme="majorHAnsi" w:hAnsiTheme="majorHAnsi"/>
          <w:sz w:val="32"/>
        </w:rPr>
        <w:t xml:space="preserve"> </w:t>
      </w:r>
      <w:r>
        <w:rPr>
          <w:rFonts w:asciiTheme="majorHAnsi" w:hAnsiTheme="majorHAnsi"/>
          <w:sz w:val="32"/>
        </w:rPr>
        <w:sym w:font="Wingdings" w:char="F0E0"/>
      </w:r>
      <w:r>
        <w:rPr>
          <w:rFonts w:asciiTheme="majorHAnsi" w:hAnsiTheme="majorHAnsi"/>
          <w:sz w:val="32"/>
        </w:rPr>
        <w:t xml:space="preserve"> chọn </w:t>
      </w:r>
      <w:r>
        <w:rPr>
          <w:rFonts w:asciiTheme="majorHAnsi" w:hAnsiTheme="majorHAnsi"/>
          <w:b/>
          <w:color w:val="0070C0"/>
          <w:sz w:val="32"/>
        </w:rPr>
        <w:t>Trust Center</w:t>
      </w:r>
      <w:r>
        <w:rPr>
          <w:rFonts w:asciiTheme="majorHAnsi" w:hAnsiTheme="majorHAnsi"/>
          <w:sz w:val="32"/>
        </w:rPr>
        <w:sym w:font="Wingdings" w:char="F0E0"/>
      </w:r>
      <w:r>
        <w:rPr>
          <w:rFonts w:asciiTheme="majorHAnsi" w:hAnsiTheme="majorHAnsi"/>
          <w:sz w:val="32"/>
        </w:rPr>
        <w:t xml:space="preserve"> chọn </w:t>
      </w:r>
      <w:r>
        <w:rPr>
          <w:rFonts w:asciiTheme="majorHAnsi" w:hAnsiTheme="majorHAnsi"/>
          <w:b/>
          <w:color w:val="0070C0"/>
          <w:sz w:val="32"/>
        </w:rPr>
        <w:t>Trust Center Setting</w:t>
      </w:r>
      <w:r>
        <w:rPr>
          <w:rFonts w:asciiTheme="majorHAnsi" w:hAnsiTheme="majorHAnsi"/>
          <w:sz w:val="32"/>
        </w:rPr>
        <w:sym w:font="Wingdings" w:char="F0E0"/>
      </w:r>
      <w:r>
        <w:rPr>
          <w:rFonts w:asciiTheme="majorHAnsi" w:hAnsiTheme="majorHAnsi"/>
          <w:b/>
          <w:color w:val="0070C0"/>
          <w:sz w:val="32"/>
        </w:rPr>
        <w:t>Macro Setting</w:t>
      </w:r>
    </w:p>
    <w:p w:rsidR="001D0C1D" w:rsidRDefault="001D0C1D" w:rsidP="001D0C1D">
      <w:pPr>
        <w:spacing w:after="0" w:line="240" w:lineRule="auto"/>
        <w:rPr>
          <w:rFonts w:asciiTheme="majorHAnsi" w:hAnsiTheme="majorHAnsi"/>
          <w:sz w:val="32"/>
        </w:rPr>
      </w:pPr>
      <w:r>
        <w:rPr>
          <w:rFonts w:asciiTheme="majorHAnsi" w:hAnsiTheme="majorHAnsi"/>
          <w:sz w:val="32"/>
        </w:rPr>
        <w:t xml:space="preserve">Chọn 2 dòng cuối và OK rồi khởi động lại Word (như hình minh họa dưới đây). </w:t>
      </w:r>
      <w:r>
        <w:rPr>
          <w:rFonts w:asciiTheme="majorHAnsi" w:hAnsiTheme="majorHAnsi"/>
          <w:noProof/>
          <w:sz w:val="32"/>
        </w:rPr>
        <w:drawing>
          <wp:inline distT="0" distB="0" distL="0" distR="0" wp14:anchorId="09E8F2C5" wp14:editId="48B62B22">
            <wp:extent cx="6150610" cy="255333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0610" cy="2553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0C1D" w:rsidRDefault="001D0C1D" w:rsidP="001D0C1D">
      <w:pPr>
        <w:spacing w:after="0" w:line="240" w:lineRule="auto"/>
        <w:jc w:val="center"/>
        <w:rPr>
          <w:rFonts w:asciiTheme="majorHAnsi" w:hAnsiTheme="majorHAnsi"/>
          <w:sz w:val="32"/>
        </w:rPr>
      </w:pPr>
      <w:r>
        <w:rPr>
          <w:rFonts w:asciiTheme="majorHAnsi" w:hAnsiTheme="majorHAnsi"/>
          <w:noProof/>
          <w:sz w:val="32"/>
        </w:rPr>
        <w:lastRenderedPageBreak/>
        <w:drawing>
          <wp:inline distT="0" distB="0" distL="0" distR="0" wp14:anchorId="0FA1A0B4" wp14:editId="469EDBB4">
            <wp:extent cx="6150610" cy="3191510"/>
            <wp:effectExtent l="0" t="0" r="254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0610" cy="319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0C1D" w:rsidRDefault="001D0C1D" w:rsidP="001D0C1D">
      <w:pPr>
        <w:spacing w:after="0" w:line="240" w:lineRule="auto"/>
        <w:jc w:val="center"/>
        <w:rPr>
          <w:rFonts w:asciiTheme="majorHAnsi" w:hAnsiTheme="majorHAnsi"/>
          <w:sz w:val="32"/>
        </w:rPr>
      </w:pPr>
    </w:p>
    <w:p w:rsidR="001D0C1D" w:rsidRDefault="001D0C1D" w:rsidP="001D0C1D"/>
    <w:p w:rsidR="00662BBA" w:rsidRDefault="00662BBA">
      <w:bookmarkStart w:id="0" w:name="_GoBack"/>
      <w:bookmarkEnd w:id="0"/>
    </w:p>
    <w:sectPr w:rsidR="00662BBA" w:rsidSect="00960AA8">
      <w:pgSz w:w="12240" w:h="15840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B80"/>
    <w:rsid w:val="000F2414"/>
    <w:rsid w:val="001123F0"/>
    <w:rsid w:val="001D0C1D"/>
    <w:rsid w:val="002B6DEA"/>
    <w:rsid w:val="00571934"/>
    <w:rsid w:val="00650E8C"/>
    <w:rsid w:val="00662BBA"/>
    <w:rsid w:val="006B1E66"/>
    <w:rsid w:val="00746DB4"/>
    <w:rsid w:val="00826454"/>
    <w:rsid w:val="00837590"/>
    <w:rsid w:val="00866BC9"/>
    <w:rsid w:val="008964A9"/>
    <w:rsid w:val="008C241A"/>
    <w:rsid w:val="00960AA8"/>
    <w:rsid w:val="009A263C"/>
    <w:rsid w:val="00A92388"/>
    <w:rsid w:val="00B44226"/>
    <w:rsid w:val="00BC63E1"/>
    <w:rsid w:val="00C358A7"/>
    <w:rsid w:val="00CC477A"/>
    <w:rsid w:val="00CE0F0B"/>
    <w:rsid w:val="00E84B80"/>
    <w:rsid w:val="00F21BDE"/>
    <w:rsid w:val="00F71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D0C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D0C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0C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D0C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D0C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0C1D"/>
    <w:rPr>
      <w:rFonts w:ascii="Tahoma" w:hAnsi="Tahoma" w:cs="Tahoma"/>
      <w:sz w:val="16"/>
      <w:szCs w:val="16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DETHIONLINE.MODULE1.ALLTOPICTURE" wne:name="DETHIONLINE.Module1.allToPicture" wne:bEncrypt="00" wne:cmg="56"/>
    <wne:mcd wne:macroName="DETHIONLINE.MODULE1.CHUANHOA" wne:name="DETHIONLINE.Module1.chuanHoa" wne:bEncrypt="00" wne:cmg="56"/>
    <wne:mcd wne:macroName="DETHIONLINE.MODULE1.CHUANHOATEXT" wne:name="DETHIONLINE.Module1.chuanHoaText" wne:bEncrypt="00" wne:cmg="56"/>
    <wne:mcd wne:macroName="DETHIONLINE.MODULE1.INLINEPICTURE" wne:name="DETHIONLINE.Module1.inlinePicture" wne:bEncrypt="00" wne:cmg="56"/>
    <wne:mcd wne:macroName="DETHIONLINE.MODULE1.MATHTYPE_TEXTOOGLE" wne:name="DETHIONLINE.Module1.Mathtype_TexToogle" wne:bEncrypt="00" wne:cmg="56"/>
    <wne:mcd wne:macroName="DETHIONLINE.MODULE1.PICTURETOPNG" wne:name="DETHIONLINE.Module1.pictureToPng" wne:bEncrypt="00" wne:cmg="56"/>
    <wne:mcd wne:macroName="DETHIONLINE.MODULE1.QUESTIONTOPICTURE" wne:name="DETHIONLINE.Module1.questionToPicture" wne:bEncrypt="00" wne:cmg="56"/>
    <wne:mcd wne:macroName="DETHIONLINE.MODULE1.SAVEASDOCX" wne:name="DETHIONLINE.Module1.saveAsDocx" wne:bEncrypt="00" wne:cmg="56"/>
    <wne:mcd wne:macroName="DETHIONLINE.MODULE1.SETUPMARGIN" wne:name="DETHIONLINE.Module1.setupMargin" wne:bEncrypt="00" wne:cmg="56"/>
    <wne:mcd wne:macroName="DETHIONLINE.MODULE1.TABLETOPICTURE" wne:name="DETHIONLINE.Module1.tableToPicture" wne:bEncrypt="00" wne:cmg="56"/>
    <wne:mcd wne:macroName="DETHIONLINE.MODULE1.XOADONGTRANG" wne:name="DETHIONLINE.Module1.xoaDongTrang" wne:bEncrypt="00" wne:cmg="56"/>
    <wne:mcd wne:macroName="DETHIONLINE.MODULE1.XOAKHOANGTRANG" wne:name="DETHIONLINE.Module1.xoaKhoangTrang" wne:bEncrypt="00" wne:cmg="56"/>
    <wne:mcd wne:macroName="DETHIONLINE.MODULE1.XUONGDONGDAPAN" wne:name="DETHIONLINE.Module1.xuongDongDapAn" wne:bEncrypt="00" wne:cmg="56"/>
    <wne:mcd wne:macroName="DETHIONLINE.MODULE3.UPDATEAUTO" wne:name="DETHIONLINE.Module3.UpdateAuto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UI/customUI14.xml><?xml version="1.0" encoding="utf-8"?>
<customUI xmlns="http://schemas.microsoft.com/office/2009/07/customui" loadImage="LoadImage">
  <ribbon>
    <tabs>
      <tab id="tabTool" label="TẠO ĐỀ THI">
        <group id="groupT1" label="Chuẩn hoá nhanh">
          <button id="btnchText" label="Word to Text" imageMso="GroupPlay" onAction="chText" size="large" supertip="Tính năng này giúp chuẩn hoá đề thi trắc nghiệm sang dạng CHỮ để nhập lên hệ thống"/>
          <button id="btnchPic" label="Word to Picture" imageMso="ReviewDisplayForReview" onAction="chPic" size="large" supertip="Tính năng này giúp chuẩn hoá đề thi trắc nghiệm sang dạng ẢNH TỪNG CÂU HỎI để nhập lên hệ thống"/>
        </group>
        <group id="groupT2" label="Chỉnh sửa đề thi">
          <menu id="menuT21" itemSize="large" label="Công cụ soạn thảo" imageMso="ReviewAcceptChange" size="large">
            <button id="btnXuongDongDapAn" label="Xuống dòng đáp án" imageMso="ReviewAcceptChange" description="Chuyển các phương án trắc nghiệm ABCD thành từng dòng" onAction="funcXuongDongDapAn"/>
            <button id="btnXoaDongTrang" label="Xoá dòng trống" imageMso="ReviewAcceptChange" description="Xoá các dòng trống có trong đề thi" onAction="funcXoaDongTrang"/>
            <button id="btnXoaKhoangTrang" label="Xoá khoảng trống" imageMso="ReviewAcceptChange" description="Xoá các khoảng trống có trong đề thi" onAction="funcXoaKhoangTrang"/>
            <button id="btnPictureInline" label="Đưa hình ảnh về Inline with text" imageMso="ReviewAcceptChange" description="Chuyển tất cả hình ảnh trong đề thi về dạng Inline with text và căn giữa chúng" onAction="funcPictureInline"/>
          </menu>
          <menu id="menuT22" itemSize="large" label="Chuẩn hoá đề thi thủ công" imageMso="FilePrepareMenu" size="large">
            <button id="btnTableToPicture" label="Bước 1" imageMso="ConvertTextToTable" description="Đưa tất cả bảng biểu hình vẽ về dạng hình ảnh" onAction="funcTableToPicture"/>
            <button id="btnMathtypeToLatex" label="Bước 2" imageMso="FunctionsMathTrigInsertGallery" description="Chuyển tất cả Công thức Math về dạng Latex $...$. Nếu đề thi dạng Ảnh thì bỏ qua" onAction="funcMathtypeToLatex"/>
            <button id="btnChuanHoa" label="Bước 3" imageMso="ReviewViewChangesInTheSourceDocument" description="Chuẩn hoá đề thi theo định dạng hệ thống" onAction="funcChuanHoa"/>
            <button id="btnNewLineAnswer" label="Bước 4" imageMso="EndOfLine" description="Xuống dòng các đáp án. Nếu dùng đề thi dạng Text" onAction="funcXuongDongDapAn"/>
            <button id="btnQuestionToPicture" label="Bước 5" imageMso="WordPicture" description="Chuẩn hoá câu hỏi sang dạng hình ảnh. Nếu dùng đề thi dạng ảnh" onAction="funcQuestionToPicture"/>
            <button id="btnSaveAs" label="Bước 6" imageMso="FileSaveAsCurrentFileFormat" description="Lưu thành file mới với định dạng .docx" onAction="funcSaveAs"/>
          </menu>
        </group>
        <group id="groupT5" label="Thông tin liên hệ">
          <button id="btnAuthor" label="Tác giả" imageMso="AccountMenu" onAction="funcAuthor"/>
          <button id="btnUpdate" label="Kiểm tra cập nhật" imageMso="Info" onAction="funcUpdate"/>
          <button id="btnHelp" label="Hướng dẫn sử dụng" imageMso="WorkflowPending" onAction="funcHelp"/>
        </group>
      </tab>
    </tabs>
  </ribbon>
</customUI>
</file>

<file path=docProps/app.xml><?xml version="1.0" encoding="utf-8"?>
<Properties xmlns="http://schemas.openxmlformats.org/officeDocument/2006/extended-properties" xmlns:vt="http://schemas.openxmlformats.org/officeDocument/2006/docPropsVTypes">
  <Template>TAODETHIXYZ.dotm</Template>
  <TotalTime>1</TotalTime>
  <Pages>2</Pages>
  <Words>77</Words>
  <Characters>441</Characters>
  <Application>Microsoft Office Word</Application>
  <DocSecurity>0</DocSecurity>
  <Lines>3</Lines>
  <Paragraphs>1</Paragraphs>
  <ScaleCrop>false</ScaleCrop>
  <Company/>
  <LinksUpToDate>false</LinksUpToDate>
  <CharactersWithSpaces>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Phạm Quốc Đông</dc:creator>
  <cp:lastModifiedBy>Phạm Quốc Đông</cp:lastModifiedBy>
  <cp:revision>18</cp:revision>
  <dcterms:created xsi:type="dcterms:W3CDTF">2020-11-08T13:43:00Z</dcterms:created>
  <dcterms:modified xsi:type="dcterms:W3CDTF">2020-11-08T13:57:00Z</dcterms:modified>
</cp:coreProperties>
</file>