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81" w:type="dxa"/>
        <w:tblLook w:val="01E0"/>
      </w:tblPr>
      <w:tblGrid>
        <w:gridCol w:w="4776"/>
        <w:gridCol w:w="273"/>
        <w:gridCol w:w="5132"/>
      </w:tblGrid>
      <w:tr w:rsidR="0045772A" w:rsidRPr="00BB6498" w:rsidTr="00A41064">
        <w:trPr>
          <w:trHeight w:val="939"/>
        </w:trPr>
        <w:tc>
          <w:tcPr>
            <w:tcW w:w="4776" w:type="dxa"/>
          </w:tcPr>
          <w:p w:rsidR="0045772A" w:rsidRPr="00D17909" w:rsidRDefault="0045772A" w:rsidP="00A41064">
            <w:pPr>
              <w:spacing w:after="0" w:line="240" w:lineRule="auto"/>
              <w:jc w:val="center"/>
              <w:rPr>
                <w:sz w:val="26"/>
              </w:rPr>
            </w:pPr>
            <w:r w:rsidRPr="00D17909">
              <w:rPr>
                <w:sz w:val="26"/>
              </w:rPr>
              <w:t>HUYỆN ỦY EA KAR</w:t>
            </w:r>
          </w:p>
          <w:p w:rsidR="0045772A" w:rsidRDefault="0045772A" w:rsidP="00A41064">
            <w:pPr>
              <w:spacing w:after="0" w:line="240" w:lineRule="auto"/>
              <w:jc w:val="center"/>
              <w:rPr>
                <w:b/>
                <w:szCs w:val="28"/>
              </w:rPr>
            </w:pPr>
            <w:r w:rsidRPr="00BB6498">
              <w:rPr>
                <w:b/>
                <w:szCs w:val="28"/>
              </w:rPr>
              <w:t xml:space="preserve">ĐẢNG ỦY </w:t>
            </w:r>
            <w:r>
              <w:rPr>
                <w:b/>
                <w:szCs w:val="28"/>
              </w:rPr>
              <w:t xml:space="preserve">TRƯỜNG THPT </w:t>
            </w:r>
          </w:p>
          <w:p w:rsidR="0045772A" w:rsidRPr="00BB6498" w:rsidRDefault="0045772A" w:rsidP="00A41064">
            <w:pPr>
              <w:spacing w:after="0" w:line="240" w:lineRule="auto"/>
              <w:jc w:val="center"/>
              <w:rPr>
                <w:b/>
                <w:szCs w:val="28"/>
              </w:rPr>
            </w:pPr>
            <w:r>
              <w:rPr>
                <w:b/>
                <w:szCs w:val="28"/>
              </w:rPr>
              <w:t>TRẦN NHÂN TÔNG</w:t>
            </w:r>
          </w:p>
          <w:p w:rsidR="0045772A" w:rsidRPr="00BB6498" w:rsidRDefault="0045772A" w:rsidP="00A41064">
            <w:pPr>
              <w:spacing w:after="0" w:line="240" w:lineRule="auto"/>
              <w:jc w:val="center"/>
              <w:rPr>
                <w:b/>
                <w:sz w:val="26"/>
              </w:rPr>
            </w:pPr>
            <w:r w:rsidRPr="00BB6498">
              <w:rPr>
                <w:b/>
                <w:sz w:val="26"/>
              </w:rPr>
              <w:t>*</w:t>
            </w:r>
          </w:p>
        </w:tc>
        <w:tc>
          <w:tcPr>
            <w:tcW w:w="273" w:type="dxa"/>
          </w:tcPr>
          <w:p w:rsidR="0045772A" w:rsidRPr="00BB6498" w:rsidRDefault="0045772A" w:rsidP="00A41064">
            <w:pPr>
              <w:spacing w:after="0" w:line="240" w:lineRule="auto"/>
              <w:jc w:val="both"/>
            </w:pPr>
          </w:p>
        </w:tc>
        <w:tc>
          <w:tcPr>
            <w:tcW w:w="5132" w:type="dxa"/>
          </w:tcPr>
          <w:p w:rsidR="0045772A" w:rsidRPr="00F44047" w:rsidRDefault="0045772A" w:rsidP="00A41064">
            <w:pPr>
              <w:spacing w:after="0" w:line="240" w:lineRule="auto"/>
              <w:jc w:val="center"/>
              <w:rPr>
                <w:b/>
                <w:sz w:val="30"/>
                <w:szCs w:val="30"/>
                <w:u w:val="single"/>
              </w:rPr>
            </w:pPr>
            <w:r w:rsidRPr="00F44047">
              <w:rPr>
                <w:b/>
                <w:sz w:val="30"/>
                <w:szCs w:val="30"/>
                <w:u w:val="single"/>
              </w:rPr>
              <w:t xml:space="preserve">ĐẢNG CỘNG SẢN VIỆT </w:t>
            </w:r>
            <w:smartTag w:uri="urn:schemas-microsoft-com:office:smarttags" w:element="country-region">
              <w:smartTag w:uri="urn:schemas-microsoft-com:office:smarttags" w:element="place">
                <w:r w:rsidRPr="00F44047">
                  <w:rPr>
                    <w:b/>
                    <w:sz w:val="30"/>
                    <w:szCs w:val="30"/>
                    <w:u w:val="single"/>
                  </w:rPr>
                  <w:t>NAM</w:t>
                </w:r>
              </w:smartTag>
            </w:smartTag>
          </w:p>
          <w:p w:rsidR="0045772A" w:rsidRDefault="0045772A" w:rsidP="00A41064">
            <w:pPr>
              <w:spacing w:after="0" w:line="240" w:lineRule="auto"/>
              <w:jc w:val="center"/>
              <w:rPr>
                <w:i/>
              </w:rPr>
            </w:pPr>
          </w:p>
          <w:p w:rsidR="0045772A" w:rsidRPr="00BB6498" w:rsidRDefault="0045772A" w:rsidP="005641CE">
            <w:pPr>
              <w:spacing w:after="0" w:line="240" w:lineRule="auto"/>
              <w:jc w:val="center"/>
              <w:rPr>
                <w:b/>
                <w:szCs w:val="28"/>
                <w:u w:val="single"/>
              </w:rPr>
            </w:pPr>
            <w:r>
              <w:rPr>
                <w:i/>
              </w:rPr>
              <w:t xml:space="preserve">       Ea Kar</w:t>
            </w:r>
            <w:r w:rsidRPr="00BB6498">
              <w:rPr>
                <w:i/>
              </w:rPr>
              <w:t xml:space="preserve">, ngày </w:t>
            </w:r>
            <w:r>
              <w:rPr>
                <w:i/>
              </w:rPr>
              <w:t>27</w:t>
            </w:r>
            <w:r w:rsidRPr="00BB6498">
              <w:rPr>
                <w:i/>
              </w:rPr>
              <w:t xml:space="preserve"> tháng </w:t>
            </w:r>
            <w:r>
              <w:rPr>
                <w:i/>
              </w:rPr>
              <w:t>1</w:t>
            </w:r>
            <w:r w:rsidRPr="00BB6498">
              <w:rPr>
                <w:i/>
              </w:rPr>
              <w:t>1 năm 2017</w:t>
            </w:r>
          </w:p>
        </w:tc>
      </w:tr>
      <w:tr w:rsidR="0045772A" w:rsidRPr="00BB6498" w:rsidTr="00A41064">
        <w:trPr>
          <w:trHeight w:val="328"/>
        </w:trPr>
        <w:tc>
          <w:tcPr>
            <w:tcW w:w="4776" w:type="dxa"/>
          </w:tcPr>
          <w:p w:rsidR="0045772A" w:rsidRPr="002C7D8C" w:rsidRDefault="0045772A" w:rsidP="00A41064">
            <w:pPr>
              <w:spacing w:after="0" w:line="240" w:lineRule="auto"/>
              <w:jc w:val="center"/>
              <w:rPr>
                <w:szCs w:val="28"/>
              </w:rPr>
            </w:pPr>
            <w:r>
              <w:rPr>
                <w:szCs w:val="28"/>
              </w:rPr>
              <w:t>Số 03</w:t>
            </w:r>
            <w:r w:rsidRPr="002C7D8C">
              <w:rPr>
                <w:szCs w:val="28"/>
              </w:rPr>
              <w:t>-CTr/ĐU</w:t>
            </w:r>
          </w:p>
        </w:tc>
        <w:tc>
          <w:tcPr>
            <w:tcW w:w="273" w:type="dxa"/>
          </w:tcPr>
          <w:p w:rsidR="0045772A" w:rsidRPr="00BB6498" w:rsidRDefault="0045772A" w:rsidP="00A41064">
            <w:pPr>
              <w:spacing w:after="0" w:line="240" w:lineRule="auto"/>
              <w:jc w:val="both"/>
            </w:pPr>
          </w:p>
        </w:tc>
        <w:tc>
          <w:tcPr>
            <w:tcW w:w="5132" w:type="dxa"/>
          </w:tcPr>
          <w:p w:rsidR="0045772A" w:rsidRPr="00BB6498" w:rsidRDefault="0045772A" w:rsidP="00A41064">
            <w:pPr>
              <w:spacing w:after="0" w:line="240" w:lineRule="auto"/>
              <w:jc w:val="center"/>
              <w:rPr>
                <w:i/>
              </w:rPr>
            </w:pPr>
          </w:p>
        </w:tc>
      </w:tr>
    </w:tbl>
    <w:p w:rsidR="0045772A" w:rsidRPr="00F44047" w:rsidRDefault="0045772A" w:rsidP="00750EFB">
      <w:pPr>
        <w:spacing w:after="0" w:line="240" w:lineRule="auto"/>
        <w:jc w:val="center"/>
        <w:rPr>
          <w:b/>
          <w:sz w:val="30"/>
          <w:szCs w:val="30"/>
        </w:rPr>
      </w:pPr>
      <w:r w:rsidRPr="00F44047">
        <w:rPr>
          <w:b/>
          <w:sz w:val="30"/>
          <w:szCs w:val="30"/>
        </w:rPr>
        <w:t xml:space="preserve">CHƯƠNG TRÌNH </w:t>
      </w:r>
    </w:p>
    <w:p w:rsidR="0045772A" w:rsidRPr="00B60EBC" w:rsidRDefault="0045772A" w:rsidP="00750EFB">
      <w:pPr>
        <w:jc w:val="center"/>
        <w:rPr>
          <w:b/>
        </w:rPr>
      </w:pPr>
      <w:r w:rsidRPr="00B60EBC">
        <w:rPr>
          <w:b/>
        </w:rPr>
        <w:t>Kiểm tra, giám sát của Đảng ủy năm 201</w:t>
      </w:r>
      <w:r>
        <w:rPr>
          <w:b/>
        </w:rPr>
        <w:t>8</w:t>
      </w:r>
    </w:p>
    <w:p w:rsidR="0045772A" w:rsidRPr="0006458D" w:rsidRDefault="0045772A" w:rsidP="00027463">
      <w:pPr>
        <w:pStyle w:val="Heading4"/>
        <w:ind w:firstLine="567"/>
      </w:pPr>
      <w:r w:rsidRPr="0006458D">
        <w:rPr>
          <w:iCs/>
        </w:rPr>
        <w:t>-</w:t>
      </w:r>
      <w:r w:rsidRPr="0006458D">
        <w:rPr>
          <w:i/>
          <w:iCs/>
        </w:rPr>
        <w:t xml:space="preserve"> </w:t>
      </w:r>
      <w:r w:rsidRPr="0006458D">
        <w:t xml:space="preserve">Căn cứ Điều lệ Đảng Cộng sản Việt </w:t>
      </w:r>
      <w:smartTag w:uri="urn:schemas-microsoft-com:office:smarttags" w:element="country-region">
        <w:smartTag w:uri="urn:schemas-microsoft-com:office:smarttags" w:element="place">
          <w:r w:rsidRPr="0006458D">
            <w:t>Nam</w:t>
          </w:r>
        </w:smartTag>
      </w:smartTag>
      <w:r w:rsidRPr="0006458D">
        <w:t>;</w:t>
      </w:r>
    </w:p>
    <w:p w:rsidR="0045772A" w:rsidRPr="0006458D" w:rsidRDefault="0045772A" w:rsidP="0044554E">
      <w:pPr>
        <w:tabs>
          <w:tab w:val="left" w:pos="2212"/>
        </w:tabs>
        <w:spacing w:before="60" w:after="60" w:line="400" w:lineRule="exact"/>
        <w:ind w:firstLine="567"/>
        <w:jc w:val="both"/>
        <w:rPr>
          <w:spacing w:val="-6"/>
          <w:sz w:val="29"/>
          <w:szCs w:val="29"/>
        </w:rPr>
      </w:pPr>
      <w:r w:rsidRPr="0006458D">
        <w:rPr>
          <w:spacing w:val="-6"/>
          <w:sz w:val="29"/>
          <w:szCs w:val="29"/>
        </w:rPr>
        <w:t>- Căn cứ Quyết đị</w:t>
      </w:r>
      <w:r>
        <w:rPr>
          <w:spacing w:val="-6"/>
          <w:sz w:val="29"/>
          <w:szCs w:val="29"/>
        </w:rPr>
        <w:t>nh 30-QĐ/TW, ngày 26/07/2016</w:t>
      </w:r>
      <w:r w:rsidRPr="0006458D">
        <w:rPr>
          <w:spacing w:val="-6"/>
          <w:sz w:val="29"/>
          <w:szCs w:val="29"/>
        </w:rPr>
        <w:t xml:space="preserve"> của Ban Chấp hành Trung ương về ban hành Hướng dẫn thực hiện các quy định về công tác kiểm tra, giám sát và kỷ luật của Đảng trong Chương VII, Chương VIII Điều lệ Đảng;</w:t>
      </w:r>
    </w:p>
    <w:p w:rsidR="0045772A" w:rsidRPr="0006458D" w:rsidRDefault="0045772A" w:rsidP="0044554E">
      <w:pPr>
        <w:tabs>
          <w:tab w:val="left" w:pos="2212"/>
        </w:tabs>
        <w:spacing w:before="60" w:after="60" w:line="400" w:lineRule="exact"/>
        <w:ind w:firstLine="567"/>
        <w:jc w:val="both"/>
        <w:rPr>
          <w:spacing w:val="-6"/>
          <w:sz w:val="29"/>
          <w:szCs w:val="29"/>
        </w:rPr>
      </w:pPr>
      <w:r w:rsidRPr="0006458D">
        <w:rPr>
          <w:spacing w:val="-6"/>
          <w:sz w:val="29"/>
          <w:szCs w:val="29"/>
        </w:rPr>
        <w:t xml:space="preserve">- Căn cứ Nghị quyết Đại hội </w:t>
      </w:r>
      <w:r w:rsidRPr="0006458D">
        <w:rPr>
          <w:bCs/>
          <w:sz w:val="29"/>
          <w:szCs w:val="29"/>
        </w:rPr>
        <w:t xml:space="preserve">Đảng bộ </w:t>
      </w:r>
      <w:r>
        <w:rPr>
          <w:bCs/>
          <w:sz w:val="29"/>
          <w:szCs w:val="29"/>
        </w:rPr>
        <w:t xml:space="preserve">trường THPT Trần Nhân Tông </w:t>
      </w:r>
      <w:r w:rsidRPr="0006458D">
        <w:rPr>
          <w:bCs/>
          <w:sz w:val="29"/>
          <w:szCs w:val="29"/>
        </w:rPr>
        <w:t>Khóa I</w:t>
      </w:r>
      <w:r>
        <w:rPr>
          <w:bCs/>
          <w:sz w:val="29"/>
          <w:szCs w:val="29"/>
        </w:rPr>
        <w:t>V</w:t>
      </w:r>
      <w:r w:rsidRPr="0006458D">
        <w:rPr>
          <w:bCs/>
          <w:sz w:val="29"/>
          <w:szCs w:val="29"/>
        </w:rPr>
        <w:t>, nhiệm kỳ 2015 - 2020;</w:t>
      </w:r>
    </w:p>
    <w:p w:rsidR="0045772A" w:rsidRPr="00904612" w:rsidRDefault="0045772A" w:rsidP="00904612">
      <w:pPr>
        <w:pStyle w:val="Heading4"/>
        <w:spacing w:after="120"/>
        <w:ind w:firstLine="720"/>
        <w:rPr>
          <w:sz w:val="29"/>
          <w:szCs w:val="29"/>
        </w:rPr>
      </w:pPr>
      <w:r w:rsidRPr="0006458D">
        <w:t xml:space="preserve">Trên cơ sở tình hình thực tế, Đảng uỷ </w:t>
      </w:r>
      <w:r>
        <w:rPr>
          <w:bCs/>
        </w:rPr>
        <w:t>THPT Trần Nhân Tông</w:t>
      </w:r>
      <w:r w:rsidRPr="0006458D">
        <w:t xml:space="preserve"> ban hành Chương t</w:t>
      </w:r>
      <w:r>
        <w:t>rình kiểm tra, giám sát năm 2018</w:t>
      </w:r>
      <w:r w:rsidRPr="0006458D">
        <w:t>, cụ thể như sau:</w:t>
      </w:r>
    </w:p>
    <w:p w:rsidR="0045772A" w:rsidRPr="00B60EBC" w:rsidRDefault="0045772A" w:rsidP="00750EFB">
      <w:pPr>
        <w:spacing w:before="120" w:after="120" w:line="320" w:lineRule="exact"/>
        <w:jc w:val="both"/>
        <w:rPr>
          <w:b/>
        </w:rPr>
      </w:pPr>
      <w:r>
        <w:tab/>
      </w:r>
      <w:r w:rsidRPr="008E7D36">
        <w:rPr>
          <w:b/>
        </w:rPr>
        <w:t>I</w:t>
      </w:r>
      <w:r w:rsidRPr="00B60EBC">
        <w:rPr>
          <w:b/>
        </w:rPr>
        <w:t xml:space="preserve">. </w:t>
      </w:r>
      <w:r>
        <w:rPr>
          <w:b/>
        </w:rPr>
        <w:t>MỤC ĐÍCH YÊU CẦU:</w:t>
      </w:r>
    </w:p>
    <w:p w:rsidR="0045772A" w:rsidRDefault="0045772A" w:rsidP="00750EFB">
      <w:pPr>
        <w:spacing w:before="120" w:after="120" w:line="320" w:lineRule="exact"/>
        <w:jc w:val="both"/>
      </w:pPr>
      <w:r>
        <w:tab/>
        <w:t>- Nhằm đánh giá đúng thực chất tình hình triển khai quán triệt, tổ chức thực hiện các chỉ thị, nghị quyết, hướng dẫn của Trung ương, chương trình, kế hoạch của, Tỉnh ủy, Huyện ủy, Đảng ủy ở các chi ủy chi bộ.</w:t>
      </w:r>
    </w:p>
    <w:p w:rsidR="0045772A" w:rsidRDefault="0045772A" w:rsidP="00750EFB">
      <w:pPr>
        <w:spacing w:before="120" w:after="120" w:line="320" w:lineRule="exact"/>
        <w:jc w:val="both"/>
      </w:pPr>
      <w:r>
        <w:tab/>
        <w:t>- Công tác kiểm tra, giám sát phải thực hiện nghiêm túc, có chiều sâu, đảm bảo đúng quy trình, phương pháp, có tác dụng, hiệu quả thiết thực, góp phần phục vụ trong lãnh đạo thực hiện thắng lợi nhiệm vụ chính trị ở chi bộ, cơ quan, đơn vị.</w:t>
      </w:r>
    </w:p>
    <w:p w:rsidR="0045772A" w:rsidRDefault="0045772A" w:rsidP="00750EFB">
      <w:pPr>
        <w:spacing w:before="120" w:after="120" w:line="320" w:lineRule="exact"/>
        <w:jc w:val="both"/>
      </w:pPr>
      <w:r>
        <w:tab/>
        <w:t>- Qua kiểm tra, giám sát đánh giá ưu điểm, khuyết điểm, nguyên nhân và trách nhiệm cụ thể của tổ chức, cá nhân được kiểm tra, giám sát; đề xuất giải pháp thực hiện trong thời gian tới; kiến nghị kiểm điểm, xử lý đối với tập thể, cá nhân nếu có sai phạm.</w:t>
      </w:r>
    </w:p>
    <w:p w:rsidR="0045772A" w:rsidRDefault="0045772A" w:rsidP="00750EFB">
      <w:pPr>
        <w:spacing w:before="120" w:after="120" w:line="320" w:lineRule="exact"/>
        <w:jc w:val="both"/>
        <w:rPr>
          <w:b/>
        </w:rPr>
      </w:pPr>
      <w:r>
        <w:tab/>
      </w:r>
      <w:r>
        <w:rPr>
          <w:b/>
        </w:rPr>
        <w:t>II</w:t>
      </w:r>
      <w:r w:rsidRPr="00D367BC">
        <w:rPr>
          <w:b/>
        </w:rPr>
        <w:t xml:space="preserve">. </w:t>
      </w:r>
      <w:r>
        <w:rPr>
          <w:b/>
        </w:rPr>
        <w:t>ĐỐI TƯỢNG, NỘI DUNG KIỂM TRA:</w:t>
      </w:r>
    </w:p>
    <w:p w:rsidR="0045772A" w:rsidRPr="004F06D1" w:rsidRDefault="0045772A" w:rsidP="00750EFB">
      <w:pPr>
        <w:spacing w:before="120" w:after="120" w:line="320" w:lineRule="exact"/>
        <w:jc w:val="both"/>
        <w:rPr>
          <w:b/>
        </w:rPr>
      </w:pPr>
      <w:r>
        <w:rPr>
          <w:b/>
        </w:rPr>
        <w:tab/>
      </w:r>
      <w:r w:rsidRPr="004F06D1">
        <w:t>1.</w:t>
      </w:r>
      <w:r w:rsidRPr="008E7D36">
        <w:rPr>
          <w:b/>
        </w:rPr>
        <w:t xml:space="preserve"> </w:t>
      </w:r>
      <w:r w:rsidRPr="008E7D36">
        <w:t xml:space="preserve">Kiểm tra </w:t>
      </w:r>
      <w:r w:rsidRPr="008E7D36">
        <w:rPr>
          <w:i/>
        </w:rPr>
        <w:t xml:space="preserve"> </w:t>
      </w:r>
      <w:r w:rsidRPr="008E7D36">
        <w:rPr>
          <w:i/>
          <w:spacing w:val="-6"/>
        </w:rPr>
        <w:t>Việc thực hiện Chỉ th</w:t>
      </w:r>
      <w:r>
        <w:rPr>
          <w:i/>
          <w:spacing w:val="-6"/>
        </w:rPr>
        <w:t xml:space="preserve">ị </w:t>
      </w:r>
      <w:r w:rsidRPr="008E7D36">
        <w:rPr>
          <w:i/>
          <w:spacing w:val="-6"/>
        </w:rPr>
        <w:t>số 10-CT/TW ngày 30 tháng 3 năm 2007của Ban Bí thư Trung Ương (khóa X) về</w:t>
      </w:r>
      <w:r>
        <w:rPr>
          <w:i/>
          <w:spacing w:val="-6"/>
        </w:rPr>
        <w:t xml:space="preserve"> “</w:t>
      </w:r>
      <w:r w:rsidRPr="008E7D36">
        <w:rPr>
          <w:i/>
          <w:spacing w:val="-6"/>
        </w:rPr>
        <w:t>Nâng cao chất lượng sinh hoạt chi bộ</w:t>
      </w:r>
      <w:r>
        <w:rPr>
          <w:i/>
          <w:spacing w:val="-6"/>
        </w:rPr>
        <w:t xml:space="preserve">” đối với </w:t>
      </w:r>
      <w:r w:rsidRPr="008E7D36">
        <w:t>Chi bộ 3 và đồng chí bí thư Chi bộ 3</w:t>
      </w:r>
    </w:p>
    <w:p w:rsidR="0045772A" w:rsidRDefault="0045772A" w:rsidP="00750EFB">
      <w:pPr>
        <w:spacing w:before="120" w:after="120" w:line="320" w:lineRule="exact"/>
        <w:jc w:val="both"/>
      </w:pPr>
      <w:r w:rsidRPr="008E7D36">
        <w:tab/>
      </w:r>
      <w:r>
        <w:t>- Thời gian thực hiện: hoàn thành trong tháng 6/2018.</w:t>
      </w:r>
    </w:p>
    <w:p w:rsidR="0045772A" w:rsidRDefault="0045772A" w:rsidP="00750EFB">
      <w:pPr>
        <w:spacing w:before="120" w:after="120" w:line="320" w:lineRule="exact"/>
        <w:jc w:val="both"/>
      </w:pPr>
      <w:r>
        <w:tab/>
        <w:t>- Đảng ủy phân công đồng chí Nguyễn Phi Hùng, đảng ủy viên, Chủ nhiệm Ủy ban kiểm tra Đảng ủy, chủ trì tổ chức thực hiện.</w:t>
      </w:r>
    </w:p>
    <w:p w:rsidR="0045772A" w:rsidRDefault="0045772A" w:rsidP="00D8617B">
      <w:pPr>
        <w:spacing w:before="120" w:after="120" w:line="320" w:lineRule="exact"/>
        <w:ind w:firstLine="720"/>
        <w:jc w:val="both"/>
      </w:pPr>
      <w:r w:rsidRPr="009B3A9D">
        <w:t xml:space="preserve">2. </w:t>
      </w:r>
      <w:r w:rsidRPr="008E7D36">
        <w:t>Kiểm tra</w:t>
      </w:r>
      <w:r>
        <w:t xml:space="preserve"> Việc thực hiện Chỉ thị số 05-CT/TW của Bộ Chính trị (khóa XII) “ Đẩy mạnh học tập và làm theo tư tưởng, đạo đức phong cách Hồ Chí Minh” Đối với  đồng chí Nguyễn Chí Trung, Đảng ủy viên -  phó bí thư chi bộ 2. </w:t>
      </w:r>
    </w:p>
    <w:p w:rsidR="0045772A" w:rsidRDefault="0045772A" w:rsidP="00D8617B">
      <w:pPr>
        <w:spacing w:before="120" w:after="120" w:line="320" w:lineRule="exact"/>
        <w:ind w:firstLine="720"/>
        <w:jc w:val="both"/>
      </w:pPr>
      <w:r>
        <w:t>- Thời gian thực hiện: hoàn thành trước tháng 05/2018.</w:t>
      </w:r>
    </w:p>
    <w:p w:rsidR="0045772A" w:rsidRDefault="0045772A" w:rsidP="00750EFB">
      <w:pPr>
        <w:spacing w:before="120" w:after="120" w:line="320" w:lineRule="exact"/>
        <w:ind w:firstLine="720"/>
        <w:jc w:val="both"/>
      </w:pPr>
      <w:r>
        <w:t>- Đảng ủy phân công đồng chí Trương Công Hữu, đảng ủy viên – Bí thư chi bộ 1  chủ trì, tổ chức thực hiện.</w:t>
      </w:r>
    </w:p>
    <w:p w:rsidR="0045772A" w:rsidRDefault="0045772A" w:rsidP="00750EFB">
      <w:pPr>
        <w:spacing w:before="120" w:after="120" w:line="320" w:lineRule="exact"/>
        <w:ind w:firstLine="720"/>
        <w:jc w:val="both"/>
      </w:pPr>
    </w:p>
    <w:p w:rsidR="0045772A" w:rsidRDefault="0045772A" w:rsidP="00750EFB">
      <w:pPr>
        <w:spacing w:before="120" w:after="120" w:line="320" w:lineRule="exact"/>
        <w:ind w:firstLine="720"/>
        <w:jc w:val="both"/>
      </w:pPr>
      <w:r>
        <w:t xml:space="preserve">3. Kiểm tra việc thực hiện </w:t>
      </w:r>
      <w:r w:rsidRPr="00CA0DDB">
        <w:rPr>
          <w:bCs/>
        </w:rPr>
        <w:t>Quy định số 10-QĐ/TU, ngày 11-8-2015 của Ban Thường vụ Tỉnh ủy về Thực hiện nếp sống văn minh sử dụng hiệu quả thời gian làm việc; không uống rượu, bia trước, trong giờ làm việc</w:t>
      </w:r>
      <w:r w:rsidRPr="00895C08">
        <w:rPr>
          <w:rStyle w:val="Strong"/>
          <w:rFonts w:cs="Arial"/>
          <w:b w:val="0"/>
          <w:color w:val="444444"/>
          <w:bdr w:val="none" w:sz="0" w:space="0" w:color="auto" w:frame="1"/>
          <w:shd w:val="clear" w:color="auto" w:fill="FFFFFF"/>
        </w:rPr>
        <w:t xml:space="preserve"> </w:t>
      </w:r>
      <w:r>
        <w:t>đối với đồng chí Nguyễn Đức Ất, chi ủy viên chi bộ 1.</w:t>
      </w:r>
    </w:p>
    <w:p w:rsidR="0045772A" w:rsidRDefault="0045772A" w:rsidP="00750EFB">
      <w:pPr>
        <w:spacing w:before="120" w:after="120" w:line="320" w:lineRule="exact"/>
        <w:ind w:firstLine="720"/>
        <w:jc w:val="both"/>
      </w:pPr>
      <w:r>
        <w:t>- Thời gian kiểm tra: hoàn thành trước tháng 05/2018.</w:t>
      </w:r>
    </w:p>
    <w:p w:rsidR="0045772A" w:rsidRDefault="0045772A" w:rsidP="00421896">
      <w:pPr>
        <w:spacing w:before="120" w:after="120" w:line="320" w:lineRule="exact"/>
        <w:ind w:firstLine="720"/>
        <w:jc w:val="both"/>
      </w:pPr>
      <w:r>
        <w:t>- Đảng ủy phân công đồng chí Hoàng Thị Phi Yến, Đảng ủy viên – Phó chủ nhiệm UBKT đảng ủy chủ trì, tổ chức thực hiện.</w:t>
      </w:r>
    </w:p>
    <w:p w:rsidR="0045772A" w:rsidRPr="00FF3075" w:rsidRDefault="0045772A" w:rsidP="00750EFB">
      <w:pPr>
        <w:spacing w:before="120" w:after="120" w:line="320" w:lineRule="exact"/>
        <w:jc w:val="both"/>
        <w:rPr>
          <w:b/>
        </w:rPr>
      </w:pPr>
      <w:r>
        <w:tab/>
      </w:r>
      <w:r>
        <w:rPr>
          <w:b/>
        </w:rPr>
        <w:t>III</w:t>
      </w:r>
      <w:r w:rsidRPr="00FF3075">
        <w:rPr>
          <w:b/>
        </w:rPr>
        <w:t>.</w:t>
      </w:r>
      <w:r>
        <w:rPr>
          <w:b/>
        </w:rPr>
        <w:t xml:space="preserve"> ĐỐI TƯỢNG, NỘI DUNG GIÁM SÁT:</w:t>
      </w:r>
    </w:p>
    <w:p w:rsidR="0045772A" w:rsidRPr="00FE279C" w:rsidRDefault="0045772A" w:rsidP="00750EFB">
      <w:pPr>
        <w:spacing w:before="120" w:after="120" w:line="320" w:lineRule="exact"/>
        <w:jc w:val="both"/>
        <w:rPr>
          <w:b/>
        </w:rPr>
      </w:pPr>
      <w:r>
        <w:tab/>
      </w:r>
      <w:r>
        <w:rPr>
          <w:b/>
        </w:rPr>
        <w:t>1</w:t>
      </w:r>
      <w:r w:rsidRPr="00FE279C">
        <w:rPr>
          <w:b/>
        </w:rPr>
        <w:t>. Giám sát chuyên đề:</w:t>
      </w:r>
    </w:p>
    <w:p w:rsidR="0045772A" w:rsidRPr="00690B0C" w:rsidRDefault="0045772A" w:rsidP="00750EFB">
      <w:pPr>
        <w:spacing w:before="120" w:after="120" w:line="320" w:lineRule="exact"/>
        <w:jc w:val="both"/>
      </w:pPr>
      <w:r>
        <w:tab/>
        <w:t>1.1</w:t>
      </w:r>
      <w:r w:rsidRPr="006D6F1F">
        <w:rPr>
          <w:spacing w:val="-4"/>
          <w:sz w:val="29"/>
          <w:szCs w:val="29"/>
        </w:rPr>
        <w:t xml:space="preserve"> Giám sát việc việc quán triệt và thực hiện Quy định số 10-QĐ/TU, ngày 11-8-2015 của Ban Thường vụ Tỉnh ủy ĐắkLắk </w:t>
      </w:r>
      <w:r w:rsidRPr="006D6F1F">
        <w:rPr>
          <w:i/>
          <w:spacing w:val="-4"/>
          <w:sz w:val="29"/>
          <w:szCs w:val="29"/>
        </w:rPr>
        <w:t>“về thực hiện nếp sống văn minh trong việc cưới, việc tang và lễ hội; sử dụng hiệu quả thời gian làm việc; không uống rượu bia trước, trong giờ làm việc đối với cán bộ, đảng viên”</w:t>
      </w:r>
      <w:r w:rsidRPr="006D6F1F">
        <w:rPr>
          <w:spacing w:val="-4"/>
          <w:sz w:val="29"/>
          <w:szCs w:val="29"/>
        </w:rPr>
        <w:t xml:space="preserve"> đối với Chi bộ </w:t>
      </w:r>
      <w:r>
        <w:rPr>
          <w:spacing w:val="-4"/>
          <w:sz w:val="29"/>
          <w:szCs w:val="29"/>
        </w:rPr>
        <w:t>4</w:t>
      </w:r>
      <w:r w:rsidRPr="006D6F1F">
        <w:rPr>
          <w:spacing w:val="-4"/>
          <w:sz w:val="29"/>
          <w:szCs w:val="29"/>
        </w:rPr>
        <w:t xml:space="preserve"> và đồng chí Bí thư chi bộ; </w:t>
      </w:r>
    </w:p>
    <w:p w:rsidR="0045772A" w:rsidRDefault="0045772A" w:rsidP="00750EFB">
      <w:pPr>
        <w:spacing w:before="120" w:after="120" w:line="320" w:lineRule="exact"/>
        <w:jc w:val="both"/>
      </w:pPr>
      <w:r w:rsidRPr="00690B0C">
        <w:tab/>
      </w:r>
      <w:r>
        <w:t xml:space="preserve"> Thời gian thực hiện: hoàn thành trong tháng 09/2018.</w:t>
      </w:r>
    </w:p>
    <w:p w:rsidR="0045772A" w:rsidRDefault="0045772A" w:rsidP="00750EFB">
      <w:pPr>
        <w:spacing w:before="120" w:after="120" w:line="320" w:lineRule="exact"/>
        <w:jc w:val="both"/>
      </w:pPr>
      <w:r>
        <w:tab/>
        <w:t xml:space="preserve"> Đảng ủy phân công đồng chí Nguyễn Phi Hùng, Đảng Ủy viên Chủ nhiệm Ủy ban kiểm tra Đảng ủy, chủ trì tổ chức thực hiện giám sát.</w:t>
      </w:r>
    </w:p>
    <w:p w:rsidR="0045772A" w:rsidRDefault="0045772A" w:rsidP="00FE279C">
      <w:pPr>
        <w:spacing w:before="120" w:after="120" w:line="320" w:lineRule="exact"/>
        <w:jc w:val="both"/>
      </w:pPr>
      <w:r>
        <w:tab/>
        <w:t>1.2  Giám sát việc thực hiện chức trách nhiệm vụ được giao ( phó bí thư Đảng ủy, Phó hiệu trưởng nhà trường) đối với đồng chí: Nguyễn Phi Hùng ĐUV - phó bí thư Đảng ủy.</w:t>
      </w:r>
    </w:p>
    <w:p w:rsidR="0045772A" w:rsidRDefault="0045772A" w:rsidP="00537B14">
      <w:pPr>
        <w:spacing w:before="120" w:after="120" w:line="320" w:lineRule="exact"/>
        <w:jc w:val="both"/>
      </w:pPr>
      <w:r>
        <w:tab/>
        <w:t xml:space="preserve"> Thời gian thực hiện: hoàn thành trong tháng 10/2018.</w:t>
      </w:r>
    </w:p>
    <w:p w:rsidR="0045772A" w:rsidRDefault="0045772A" w:rsidP="00537B14">
      <w:pPr>
        <w:spacing w:before="120" w:after="120" w:line="320" w:lineRule="exact"/>
        <w:jc w:val="both"/>
      </w:pPr>
      <w:r>
        <w:tab/>
        <w:t xml:space="preserve"> Đảng ủy phân công đồng chí Nguyễn Thị Toán, Đảng Ủy viên  bí thư  Đảng ủy, chủ trì tổ chức thực hiện giám sát.</w:t>
      </w:r>
    </w:p>
    <w:p w:rsidR="0045772A" w:rsidRPr="00D64A47" w:rsidRDefault="0045772A" w:rsidP="00750EFB">
      <w:pPr>
        <w:spacing w:before="120" w:after="120" w:line="320" w:lineRule="exact"/>
        <w:jc w:val="both"/>
        <w:rPr>
          <w:b/>
        </w:rPr>
      </w:pPr>
      <w:r>
        <w:tab/>
      </w:r>
      <w:r>
        <w:rPr>
          <w:b/>
        </w:rPr>
        <w:t>2</w:t>
      </w:r>
      <w:r w:rsidRPr="00D64A47">
        <w:rPr>
          <w:b/>
        </w:rPr>
        <w:t>. Giám sát thường xuyên:</w:t>
      </w:r>
    </w:p>
    <w:p w:rsidR="0045772A" w:rsidRPr="006D6F1F" w:rsidRDefault="0045772A" w:rsidP="009021A7">
      <w:pPr>
        <w:spacing w:after="120"/>
        <w:ind w:firstLine="720"/>
        <w:jc w:val="both"/>
        <w:rPr>
          <w:sz w:val="29"/>
          <w:szCs w:val="29"/>
        </w:rPr>
      </w:pPr>
      <w:r w:rsidRPr="006D6F1F">
        <w:rPr>
          <w:sz w:val="29"/>
          <w:szCs w:val="29"/>
        </w:rPr>
        <w:t>Giám sát thường xuyên việc chấp hành các nghị quyết, chỉ thị, quy định, quy chế, kết luận của cấp uỷ cấp trên và cấp ủy cấp mình; việc chấp hành các nguyên tắc tổ chức và sinh hoạt Đảng, quy chế làm việc của chi bộ; việc chấp hành kỷ luật, giữ gìn đoàn kết nội bộ, quản lý, giáo dục, rèn luyện nâng cao phẩm chất đạo đức cách mạng cho đảng viên; việc đảng viên thực hiện nhiệm vụ được giao, giữ gìn phẩm chất đạo đức lối sống và giữ gìn mối quan hệ với tổ chức đảng nơi cư trú... đối với các chi bộ trực thuộc, các đồng chí Bí thư và Phó Bí thư chi bộ.</w:t>
      </w:r>
    </w:p>
    <w:p w:rsidR="0045772A" w:rsidRPr="006D6F1F" w:rsidRDefault="0045772A" w:rsidP="009021A7">
      <w:pPr>
        <w:spacing w:after="120"/>
        <w:ind w:firstLine="720"/>
        <w:jc w:val="both"/>
        <w:rPr>
          <w:b/>
          <w:i/>
          <w:sz w:val="29"/>
          <w:szCs w:val="29"/>
        </w:rPr>
      </w:pPr>
      <w:r w:rsidRPr="006D6F1F">
        <w:rPr>
          <w:b/>
          <w:i/>
          <w:sz w:val="29"/>
          <w:szCs w:val="29"/>
        </w:rPr>
        <w:t>- Phương pháp giám sát</w:t>
      </w:r>
    </w:p>
    <w:p w:rsidR="0045772A" w:rsidRPr="008D4937" w:rsidRDefault="0045772A" w:rsidP="00027463">
      <w:pPr>
        <w:spacing w:after="120"/>
        <w:ind w:firstLine="540"/>
        <w:jc w:val="both"/>
        <w:rPr>
          <w:sz w:val="29"/>
          <w:szCs w:val="29"/>
        </w:rPr>
      </w:pPr>
      <w:r w:rsidRPr="006D6F1F">
        <w:rPr>
          <w:sz w:val="29"/>
          <w:szCs w:val="29"/>
        </w:rPr>
        <w:t>Thực hiện nhiệm vụ giám sát thường xuyên, các đồng chí Đảng ủy viên được phân công phụ trách chi bộ có trách nhiệm giám sát hoạt động của chi bộ và đảng viên thuộc diện Đảng uỷ quản lý. Định kỳ sáu tháng, một năm, các đảng uỷ viên phải có báo cáo kết quả giám sát đối với tổ chức và đảng viên thuộc quyền quản lý gửi về Đảng uỷ (qua Ủy ban Kiểm tra Đảng ủy) để tổng hợp báo cáo.</w:t>
      </w:r>
    </w:p>
    <w:p w:rsidR="0045772A" w:rsidRPr="00BD0818" w:rsidRDefault="0045772A" w:rsidP="00750EFB">
      <w:pPr>
        <w:spacing w:before="120" w:after="120" w:line="320" w:lineRule="exact"/>
        <w:jc w:val="both"/>
        <w:rPr>
          <w:b/>
        </w:rPr>
      </w:pPr>
      <w:r>
        <w:tab/>
      </w:r>
      <w:r w:rsidRPr="00BD0818">
        <w:rPr>
          <w:b/>
        </w:rPr>
        <w:t xml:space="preserve">IV. </w:t>
      </w:r>
      <w:r>
        <w:rPr>
          <w:b/>
        </w:rPr>
        <w:t>TỔ CHỨC THỰC HIỆN</w:t>
      </w:r>
      <w:r w:rsidRPr="00BD0818">
        <w:rPr>
          <w:b/>
        </w:rPr>
        <w:t>:</w:t>
      </w:r>
    </w:p>
    <w:p w:rsidR="0045772A" w:rsidRPr="006D6F1F" w:rsidRDefault="0045772A" w:rsidP="00C962D9">
      <w:pPr>
        <w:spacing w:after="120"/>
        <w:ind w:firstLine="720"/>
        <w:jc w:val="both"/>
        <w:rPr>
          <w:b/>
          <w:sz w:val="29"/>
          <w:szCs w:val="29"/>
        </w:rPr>
      </w:pPr>
      <w:bookmarkStart w:id="0" w:name="_GoBack"/>
      <w:bookmarkEnd w:id="0"/>
      <w:r w:rsidRPr="006D6F1F">
        <w:rPr>
          <w:b/>
          <w:sz w:val="29"/>
          <w:szCs w:val="29"/>
        </w:rPr>
        <w:t>1- Đối với Đảng uỷ</w:t>
      </w:r>
    </w:p>
    <w:p w:rsidR="0045772A" w:rsidRPr="00402F5F" w:rsidRDefault="0045772A" w:rsidP="00402F5F">
      <w:pPr>
        <w:spacing w:after="120"/>
        <w:ind w:firstLine="540"/>
        <w:jc w:val="both"/>
        <w:rPr>
          <w:spacing w:val="-6"/>
          <w:sz w:val="29"/>
          <w:szCs w:val="29"/>
        </w:rPr>
      </w:pPr>
      <w:r>
        <w:rPr>
          <w:spacing w:val="-6"/>
          <w:sz w:val="29"/>
          <w:szCs w:val="29"/>
        </w:rPr>
        <w:t xml:space="preserve">  </w:t>
      </w:r>
      <w:r w:rsidRPr="00402F5F">
        <w:rPr>
          <w:spacing w:val="-6"/>
          <w:sz w:val="29"/>
          <w:szCs w:val="29"/>
        </w:rPr>
        <w:t>- Đảng ủy trực tiếp chỉ đạo, triển khai thực hiện chương trình kiểm tra, giám sát này.</w:t>
      </w:r>
    </w:p>
    <w:p w:rsidR="0045772A" w:rsidRPr="006D6F1F" w:rsidRDefault="0045772A" w:rsidP="00FD2055">
      <w:pPr>
        <w:spacing w:after="120"/>
        <w:ind w:firstLine="540"/>
        <w:jc w:val="both"/>
        <w:rPr>
          <w:sz w:val="29"/>
          <w:szCs w:val="29"/>
        </w:rPr>
      </w:pPr>
      <w:r>
        <w:rPr>
          <w:sz w:val="29"/>
          <w:szCs w:val="29"/>
        </w:rPr>
        <w:t xml:space="preserve">  </w:t>
      </w:r>
      <w:r w:rsidRPr="006D6F1F">
        <w:rPr>
          <w:sz w:val="29"/>
          <w:szCs w:val="29"/>
        </w:rPr>
        <w:t>- Giao cho Ủy ban Kiểm tra Đảng ủy tham mưu cho Đảng uỷ đôn đốc, hướng dẫn các chi bộ thực hiện nhiệm vụ kiểm tra, giám sát đảng viên chấp hành đảm bảo chỉ tiêu theo Nghị quyết của Huyện uỷ đề ra. Tham mưu cho Đảng uỷ thành lập tổ kiểm tra, giám sát và triển khai thực hiện có hiệu quả.</w:t>
      </w:r>
    </w:p>
    <w:p w:rsidR="0045772A" w:rsidRPr="006D6F1F" w:rsidRDefault="0045772A" w:rsidP="00C962D9">
      <w:pPr>
        <w:spacing w:after="120"/>
        <w:ind w:firstLine="720"/>
        <w:jc w:val="both"/>
        <w:rPr>
          <w:b/>
          <w:sz w:val="29"/>
          <w:szCs w:val="29"/>
        </w:rPr>
      </w:pPr>
      <w:r w:rsidRPr="006D6F1F">
        <w:rPr>
          <w:b/>
          <w:sz w:val="29"/>
          <w:szCs w:val="29"/>
        </w:rPr>
        <w:t xml:space="preserve">2- Đối với các chi bộ trực thuộc </w:t>
      </w:r>
    </w:p>
    <w:p w:rsidR="0045772A" w:rsidRPr="006D6F1F" w:rsidRDefault="0045772A" w:rsidP="00C962D9">
      <w:pPr>
        <w:spacing w:after="120"/>
        <w:ind w:firstLine="720"/>
        <w:jc w:val="both"/>
        <w:rPr>
          <w:sz w:val="29"/>
          <w:szCs w:val="29"/>
        </w:rPr>
      </w:pPr>
      <w:r w:rsidRPr="006D6F1F">
        <w:rPr>
          <w:sz w:val="29"/>
          <w:szCs w:val="29"/>
        </w:rPr>
        <w:t>Tất cả các chi bộ trực thuộc Đảng uỷ có trách nhiệm thực hiện nhiệm vụ công tác kiểm tra, giám sát ở cấp mình đúng theo quy định của Đảng.</w:t>
      </w:r>
    </w:p>
    <w:p w:rsidR="0045772A" w:rsidRPr="006D6F1F" w:rsidRDefault="0045772A" w:rsidP="00C962D9">
      <w:pPr>
        <w:spacing w:after="120"/>
        <w:ind w:firstLine="720"/>
        <w:jc w:val="both"/>
        <w:rPr>
          <w:sz w:val="29"/>
          <w:szCs w:val="29"/>
        </w:rPr>
      </w:pPr>
      <w:r w:rsidRPr="006D6F1F">
        <w:rPr>
          <w:sz w:val="29"/>
          <w:szCs w:val="29"/>
        </w:rPr>
        <w:t>Căn cứ chương trình kiểm tra, giám sát của Đảng uỷ, yêu cầu các chi bộ trực thuộc xét tình hình cụ thể của đơn vị để xây dựng kế hoạch kiểm tra, giám sát của cấp mình và thực hiện cho phù hợp, có hiệu quả ./.</w:t>
      </w:r>
    </w:p>
    <w:p w:rsidR="0045772A" w:rsidRDefault="0045772A" w:rsidP="00750EFB">
      <w:pPr>
        <w:spacing w:before="120" w:after="120" w:line="320" w:lineRule="exact"/>
        <w:jc w:val="both"/>
      </w:pPr>
    </w:p>
    <w:tbl>
      <w:tblPr>
        <w:tblW w:w="9488" w:type="dxa"/>
        <w:tblLook w:val="00A0"/>
      </w:tblPr>
      <w:tblGrid>
        <w:gridCol w:w="4786"/>
        <w:gridCol w:w="567"/>
        <w:gridCol w:w="4135"/>
      </w:tblGrid>
      <w:tr w:rsidR="0045772A" w:rsidRPr="00BB6498" w:rsidTr="00A41064">
        <w:trPr>
          <w:trHeight w:val="354"/>
        </w:trPr>
        <w:tc>
          <w:tcPr>
            <w:tcW w:w="4786" w:type="dxa"/>
          </w:tcPr>
          <w:p w:rsidR="0045772A" w:rsidRPr="004B38B2" w:rsidRDefault="0045772A" w:rsidP="00A41064">
            <w:pPr>
              <w:spacing w:after="0" w:line="240" w:lineRule="auto"/>
              <w:jc w:val="both"/>
              <w:rPr>
                <w:szCs w:val="28"/>
              </w:rPr>
            </w:pPr>
            <w:r w:rsidRPr="004B38B2">
              <w:rPr>
                <w:szCs w:val="28"/>
                <w:u w:val="single"/>
              </w:rPr>
              <w:t>Nơi nhận</w:t>
            </w:r>
          </w:p>
        </w:tc>
        <w:tc>
          <w:tcPr>
            <w:tcW w:w="567" w:type="dxa"/>
          </w:tcPr>
          <w:p w:rsidR="0045772A" w:rsidRPr="00BB6498" w:rsidRDefault="0045772A" w:rsidP="00A41064">
            <w:pPr>
              <w:spacing w:after="0" w:line="240" w:lineRule="auto"/>
              <w:jc w:val="both"/>
            </w:pPr>
          </w:p>
        </w:tc>
        <w:tc>
          <w:tcPr>
            <w:tcW w:w="4135" w:type="dxa"/>
          </w:tcPr>
          <w:p w:rsidR="0045772A" w:rsidRPr="00BB6498" w:rsidRDefault="0045772A" w:rsidP="00A41064">
            <w:pPr>
              <w:spacing w:after="0" w:line="240" w:lineRule="auto"/>
              <w:jc w:val="center"/>
              <w:rPr>
                <w:b/>
              </w:rPr>
            </w:pPr>
            <w:r w:rsidRPr="00BB6498">
              <w:rPr>
                <w:b/>
              </w:rPr>
              <w:t>T/M ĐẢNG ỦY</w:t>
            </w:r>
          </w:p>
        </w:tc>
      </w:tr>
      <w:tr w:rsidR="0045772A" w:rsidRPr="00BB6498" w:rsidTr="00A41064">
        <w:trPr>
          <w:trHeight w:val="2077"/>
        </w:trPr>
        <w:tc>
          <w:tcPr>
            <w:tcW w:w="4786" w:type="dxa"/>
          </w:tcPr>
          <w:p w:rsidR="0045772A" w:rsidRPr="00BB6498" w:rsidRDefault="0045772A" w:rsidP="00A41064">
            <w:pPr>
              <w:spacing w:after="0" w:line="240" w:lineRule="auto"/>
              <w:jc w:val="both"/>
              <w:rPr>
                <w:sz w:val="24"/>
                <w:szCs w:val="24"/>
              </w:rPr>
            </w:pPr>
            <w:r w:rsidRPr="00BB6498">
              <w:rPr>
                <w:sz w:val="24"/>
                <w:szCs w:val="24"/>
              </w:rPr>
              <w:t>- Văn phòng Huyện ủy;</w:t>
            </w:r>
          </w:p>
          <w:p w:rsidR="0045772A" w:rsidRPr="00BB6498" w:rsidRDefault="0045772A" w:rsidP="00A41064">
            <w:pPr>
              <w:spacing w:after="0" w:line="240" w:lineRule="auto"/>
              <w:jc w:val="both"/>
              <w:rPr>
                <w:sz w:val="24"/>
                <w:szCs w:val="24"/>
              </w:rPr>
            </w:pPr>
            <w:r w:rsidRPr="00BB6498">
              <w:rPr>
                <w:sz w:val="24"/>
                <w:szCs w:val="24"/>
              </w:rPr>
              <w:t>- Ủy ban Kiểm tra Huyện ủy</w:t>
            </w:r>
          </w:p>
          <w:p w:rsidR="0045772A" w:rsidRPr="00BB6498" w:rsidRDefault="0045772A" w:rsidP="00A41064">
            <w:pPr>
              <w:spacing w:after="0" w:line="240" w:lineRule="auto"/>
              <w:jc w:val="both"/>
              <w:rPr>
                <w:sz w:val="24"/>
                <w:szCs w:val="24"/>
              </w:rPr>
            </w:pPr>
            <w:r w:rsidRPr="00BB6498">
              <w:rPr>
                <w:sz w:val="24"/>
                <w:szCs w:val="24"/>
              </w:rPr>
              <w:t xml:space="preserve">- Các đồng chí </w:t>
            </w:r>
            <w:r>
              <w:rPr>
                <w:sz w:val="24"/>
                <w:szCs w:val="24"/>
              </w:rPr>
              <w:t>ĐUV trong Đảng bộ</w:t>
            </w:r>
            <w:r w:rsidRPr="00BB6498">
              <w:rPr>
                <w:sz w:val="24"/>
                <w:szCs w:val="24"/>
              </w:rPr>
              <w:t>;</w:t>
            </w:r>
          </w:p>
          <w:p w:rsidR="0045772A" w:rsidRPr="00BB6498" w:rsidRDefault="0045772A" w:rsidP="00A41064">
            <w:pPr>
              <w:spacing w:after="0" w:line="240" w:lineRule="auto"/>
              <w:jc w:val="both"/>
              <w:rPr>
                <w:sz w:val="24"/>
                <w:szCs w:val="24"/>
              </w:rPr>
            </w:pPr>
            <w:r w:rsidRPr="00BB6498">
              <w:rPr>
                <w:sz w:val="24"/>
                <w:szCs w:val="24"/>
              </w:rPr>
              <w:t>- Bí thư chi bộ trực thuộc ĐU;</w:t>
            </w:r>
          </w:p>
          <w:p w:rsidR="0045772A" w:rsidRPr="00BB6498" w:rsidRDefault="0045772A" w:rsidP="00A41064">
            <w:pPr>
              <w:spacing w:after="0" w:line="240" w:lineRule="auto"/>
              <w:jc w:val="both"/>
              <w:rPr>
                <w:sz w:val="24"/>
                <w:szCs w:val="24"/>
              </w:rPr>
            </w:pPr>
            <w:r>
              <w:rPr>
                <w:sz w:val="24"/>
                <w:szCs w:val="24"/>
              </w:rPr>
              <w:t>- Lưu: VP</w:t>
            </w:r>
          </w:p>
        </w:tc>
        <w:tc>
          <w:tcPr>
            <w:tcW w:w="567" w:type="dxa"/>
          </w:tcPr>
          <w:p w:rsidR="0045772A" w:rsidRPr="00BB6498" w:rsidRDefault="0045772A" w:rsidP="00A41064">
            <w:pPr>
              <w:spacing w:after="0" w:line="240" w:lineRule="auto"/>
              <w:jc w:val="both"/>
            </w:pPr>
          </w:p>
        </w:tc>
        <w:tc>
          <w:tcPr>
            <w:tcW w:w="4135" w:type="dxa"/>
          </w:tcPr>
          <w:p w:rsidR="0045772A" w:rsidRDefault="0045772A" w:rsidP="00A41064">
            <w:pPr>
              <w:spacing w:after="0" w:line="240" w:lineRule="auto"/>
              <w:jc w:val="center"/>
            </w:pPr>
            <w:r w:rsidRPr="00BB6498">
              <w:t>BÍ THƯ</w:t>
            </w:r>
          </w:p>
          <w:p w:rsidR="0045772A" w:rsidRDefault="0045772A" w:rsidP="00A41064">
            <w:pPr>
              <w:spacing w:after="0" w:line="240" w:lineRule="auto"/>
              <w:jc w:val="center"/>
            </w:pPr>
          </w:p>
          <w:p w:rsidR="0045772A" w:rsidRDefault="0045772A" w:rsidP="00A41064">
            <w:pPr>
              <w:spacing w:after="0" w:line="240" w:lineRule="auto"/>
              <w:jc w:val="center"/>
            </w:pPr>
          </w:p>
          <w:p w:rsidR="0045772A" w:rsidRDefault="0045772A" w:rsidP="00A41064">
            <w:pPr>
              <w:spacing w:after="0" w:line="240" w:lineRule="auto"/>
              <w:jc w:val="center"/>
            </w:pPr>
          </w:p>
          <w:p w:rsidR="0045772A" w:rsidRPr="00BB6498" w:rsidRDefault="0045772A" w:rsidP="00A41064">
            <w:pPr>
              <w:spacing w:after="0" w:line="240" w:lineRule="auto"/>
              <w:jc w:val="center"/>
            </w:pPr>
          </w:p>
          <w:p w:rsidR="0045772A" w:rsidRPr="00BB6498" w:rsidRDefault="0045772A" w:rsidP="00A41064">
            <w:pPr>
              <w:spacing w:after="0" w:line="240" w:lineRule="auto"/>
              <w:jc w:val="center"/>
              <w:rPr>
                <w:b/>
              </w:rPr>
            </w:pPr>
            <w:r w:rsidRPr="00BB6498">
              <w:rPr>
                <w:b/>
              </w:rPr>
              <w:t xml:space="preserve">Nguyễn </w:t>
            </w:r>
            <w:r>
              <w:rPr>
                <w:b/>
              </w:rPr>
              <w:t>Thị Toán</w:t>
            </w:r>
          </w:p>
        </w:tc>
      </w:tr>
    </w:tbl>
    <w:p w:rsidR="0045772A" w:rsidRDefault="0045772A"/>
    <w:sectPr w:rsidR="0045772A" w:rsidSect="00027463">
      <w:pgSz w:w="12240" w:h="15840"/>
      <w:pgMar w:top="567" w:right="1134" w:bottom="567"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A3"/>
    <w:family w:val="roman"/>
    <w:pitch w:val="variable"/>
    <w:sig w:usb0="20002A87" w:usb1="80000000" w:usb2="00000008" w:usb3="00000000" w:csb0="000001FF" w:csb1="00000000"/>
  </w:font>
  <w:font w:name="Arial">
    <w:panose1 w:val="020B0604020202020204"/>
    <w:charset w:val="A3"/>
    <w:family w:val="swiss"/>
    <w:pitch w:val="variable"/>
    <w:sig w:usb0="20002A87" w:usb1="80000000" w:usb2="00000008" w:usb3="00000000" w:csb0="000001FF" w:csb1="00000000"/>
  </w:font>
  <w:font w:name="Tahoma">
    <w:panose1 w:val="020B0604030504040204"/>
    <w:charset w:val="A3"/>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50EFB"/>
    <w:rsid w:val="00027463"/>
    <w:rsid w:val="00043838"/>
    <w:rsid w:val="0006458D"/>
    <w:rsid w:val="000732DA"/>
    <w:rsid w:val="000827F1"/>
    <w:rsid w:val="00092A79"/>
    <w:rsid w:val="000C47B3"/>
    <w:rsid w:val="0011383E"/>
    <w:rsid w:val="00123717"/>
    <w:rsid w:val="00174153"/>
    <w:rsid w:val="00181186"/>
    <w:rsid w:val="00194333"/>
    <w:rsid w:val="001949EE"/>
    <w:rsid w:val="001B13B4"/>
    <w:rsid w:val="001D791C"/>
    <w:rsid w:val="001F3949"/>
    <w:rsid w:val="00237D45"/>
    <w:rsid w:val="0026379A"/>
    <w:rsid w:val="002A5DCF"/>
    <w:rsid w:val="002C7D8C"/>
    <w:rsid w:val="002C7D99"/>
    <w:rsid w:val="002E0CD1"/>
    <w:rsid w:val="002E21D0"/>
    <w:rsid w:val="00302E7B"/>
    <w:rsid w:val="003304B7"/>
    <w:rsid w:val="00331652"/>
    <w:rsid w:val="00336E7C"/>
    <w:rsid w:val="00344D75"/>
    <w:rsid w:val="003E3C4A"/>
    <w:rsid w:val="003E5AFF"/>
    <w:rsid w:val="003F5917"/>
    <w:rsid w:val="00402F5F"/>
    <w:rsid w:val="00421896"/>
    <w:rsid w:val="0044554E"/>
    <w:rsid w:val="0045772A"/>
    <w:rsid w:val="004A19D4"/>
    <w:rsid w:val="004B38B2"/>
    <w:rsid w:val="004D5893"/>
    <w:rsid w:val="004E0F30"/>
    <w:rsid w:val="004F06D1"/>
    <w:rsid w:val="0053156E"/>
    <w:rsid w:val="00537B14"/>
    <w:rsid w:val="00553279"/>
    <w:rsid w:val="005641CE"/>
    <w:rsid w:val="005653B7"/>
    <w:rsid w:val="005C6452"/>
    <w:rsid w:val="005D53BC"/>
    <w:rsid w:val="005E78C1"/>
    <w:rsid w:val="005F2413"/>
    <w:rsid w:val="006656E4"/>
    <w:rsid w:val="00690B0C"/>
    <w:rsid w:val="00690DF5"/>
    <w:rsid w:val="006B0844"/>
    <w:rsid w:val="006D6F1F"/>
    <w:rsid w:val="0071015D"/>
    <w:rsid w:val="0073000C"/>
    <w:rsid w:val="00750EFB"/>
    <w:rsid w:val="0082303F"/>
    <w:rsid w:val="00851725"/>
    <w:rsid w:val="00852BDD"/>
    <w:rsid w:val="00895C08"/>
    <w:rsid w:val="008D4937"/>
    <w:rsid w:val="008D4BF8"/>
    <w:rsid w:val="008E7D36"/>
    <w:rsid w:val="008F3C9E"/>
    <w:rsid w:val="009021A7"/>
    <w:rsid w:val="00902BEB"/>
    <w:rsid w:val="00904612"/>
    <w:rsid w:val="00922FE5"/>
    <w:rsid w:val="00944309"/>
    <w:rsid w:val="00960454"/>
    <w:rsid w:val="009A1247"/>
    <w:rsid w:val="009A209A"/>
    <w:rsid w:val="009A7059"/>
    <w:rsid w:val="009B3A9D"/>
    <w:rsid w:val="009F17B4"/>
    <w:rsid w:val="00A1567E"/>
    <w:rsid w:val="00A3612B"/>
    <w:rsid w:val="00A41064"/>
    <w:rsid w:val="00A513FD"/>
    <w:rsid w:val="00A67289"/>
    <w:rsid w:val="00A7669F"/>
    <w:rsid w:val="00A84B7C"/>
    <w:rsid w:val="00AC7CB9"/>
    <w:rsid w:val="00AD024F"/>
    <w:rsid w:val="00B0399F"/>
    <w:rsid w:val="00B04406"/>
    <w:rsid w:val="00B60EBC"/>
    <w:rsid w:val="00B95F89"/>
    <w:rsid w:val="00BA3AA1"/>
    <w:rsid w:val="00BB6498"/>
    <w:rsid w:val="00BD0818"/>
    <w:rsid w:val="00BD7D49"/>
    <w:rsid w:val="00BE3178"/>
    <w:rsid w:val="00BF1AFA"/>
    <w:rsid w:val="00C5441E"/>
    <w:rsid w:val="00C65BEE"/>
    <w:rsid w:val="00C759A1"/>
    <w:rsid w:val="00C85D60"/>
    <w:rsid w:val="00C962D9"/>
    <w:rsid w:val="00C96779"/>
    <w:rsid w:val="00CA0DDB"/>
    <w:rsid w:val="00CB4B8E"/>
    <w:rsid w:val="00CD2C82"/>
    <w:rsid w:val="00D17909"/>
    <w:rsid w:val="00D367BC"/>
    <w:rsid w:val="00D64A47"/>
    <w:rsid w:val="00D8617B"/>
    <w:rsid w:val="00DA654B"/>
    <w:rsid w:val="00DC32CC"/>
    <w:rsid w:val="00DC6B6A"/>
    <w:rsid w:val="00DF6444"/>
    <w:rsid w:val="00E44616"/>
    <w:rsid w:val="00E456B5"/>
    <w:rsid w:val="00E86F8D"/>
    <w:rsid w:val="00ED48A9"/>
    <w:rsid w:val="00EE19AC"/>
    <w:rsid w:val="00F44047"/>
    <w:rsid w:val="00FB19E6"/>
    <w:rsid w:val="00FD2055"/>
    <w:rsid w:val="00FD69D1"/>
    <w:rsid w:val="00FE279C"/>
    <w:rsid w:val="00FF3075"/>
    <w:rsid w:val="00FF5E6E"/>
  </w:rsids>
  <m:mathPr>
    <m:mathFont m:val="Cambria Math"/>
    <m:brkBin m:val="before"/>
    <m:brkBinSub m:val="--"/>
    <m:smallFrac m:val="off"/>
    <m:dispDef/>
    <m:lMargin m:val="0"/>
    <m:rMargin m:val="0"/>
    <m:defJc m:val="centerGroup"/>
    <m:wrapIndent m:val="1440"/>
    <m:intLim m:val="subSup"/>
    <m:naryLim m:val="undOvr"/>
  </m:mathPr>
  <w:uiCompat97To2003/>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vi-VN" w:eastAsia="vi-V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EFB"/>
    <w:pPr>
      <w:spacing w:after="200" w:line="276" w:lineRule="auto"/>
    </w:pPr>
    <w:rPr>
      <w:rFonts w:ascii="Times New Roman" w:hAnsi="Times New Roman"/>
      <w:sz w:val="28"/>
      <w:lang w:val="en-US" w:eastAsia="en-US"/>
    </w:rPr>
  </w:style>
  <w:style w:type="paragraph" w:styleId="Heading4">
    <w:name w:val="heading 4"/>
    <w:basedOn w:val="Normal"/>
    <w:next w:val="Normal"/>
    <w:link w:val="Heading4Char"/>
    <w:uiPriority w:val="99"/>
    <w:qFormat/>
    <w:locked/>
    <w:rsid w:val="0044554E"/>
    <w:pPr>
      <w:keepNext/>
      <w:spacing w:after="0" w:line="240" w:lineRule="auto"/>
      <w:jc w:val="both"/>
      <w:outlineLvl w:val="3"/>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semiHidden/>
    <w:locked/>
    <w:rsid w:val="005E78C1"/>
    <w:rPr>
      <w:rFonts w:ascii="Arial" w:hAnsi="Arial" w:cs="Times New Roman"/>
      <w:b/>
      <w:bCs/>
      <w:sz w:val="28"/>
      <w:szCs w:val="28"/>
      <w:lang w:val="en-US" w:eastAsia="en-US"/>
    </w:rPr>
  </w:style>
  <w:style w:type="paragraph" w:styleId="BalloonText">
    <w:name w:val="Balloon Text"/>
    <w:basedOn w:val="Normal"/>
    <w:link w:val="BalloonTextChar"/>
    <w:uiPriority w:val="99"/>
    <w:semiHidden/>
    <w:rsid w:val="005C64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C6452"/>
    <w:rPr>
      <w:rFonts w:ascii="Tahoma" w:hAnsi="Tahoma" w:cs="Tahoma"/>
      <w:sz w:val="16"/>
      <w:szCs w:val="16"/>
    </w:rPr>
  </w:style>
  <w:style w:type="character" w:styleId="Strong">
    <w:name w:val="Strong"/>
    <w:basedOn w:val="DefaultParagraphFont"/>
    <w:uiPriority w:val="99"/>
    <w:qFormat/>
    <w:locked/>
    <w:rsid w:val="00895C08"/>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240</TotalTime>
  <Pages>3</Pages>
  <Words>821</Words>
  <Characters>4685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Dai Loi</cp:lastModifiedBy>
  <cp:revision>17</cp:revision>
  <cp:lastPrinted>2018-01-18T07:59:00Z</cp:lastPrinted>
  <dcterms:created xsi:type="dcterms:W3CDTF">2018-01-03T14:34:00Z</dcterms:created>
  <dcterms:modified xsi:type="dcterms:W3CDTF">2018-02-26T09:54:00Z</dcterms:modified>
</cp:coreProperties>
</file>